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83094" w:rsidRPr="00B42558" w:rsidRDefault="00683094" w:rsidP="00B42558">
      <w:pPr>
        <w:jc w:val="center"/>
        <w:rPr>
          <w:b/>
          <w:sz w:val="36"/>
          <w:szCs w:val="36"/>
        </w:rPr>
      </w:pPr>
      <w:r w:rsidRPr="00B42558">
        <w:rPr>
          <w:b/>
          <w:sz w:val="36"/>
          <w:szCs w:val="36"/>
        </w:rPr>
        <w:t>Súťaž zručnosti</w:t>
      </w:r>
    </w:p>
    <w:p w:rsidR="00683094" w:rsidRDefault="00683094"/>
    <w:p w:rsidR="00683094" w:rsidRDefault="00683094" w:rsidP="00B42558">
      <w:pPr>
        <w:ind w:firstLine="708"/>
        <w:jc w:val="both"/>
      </w:pPr>
      <w:r>
        <w:rPr>
          <w:noProof/>
          <w:lang w:eastAsia="sk-SK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45pt;margin-top:47.3pt;width:264.5pt;height:198.35pt;z-index:-251658240" wrapcoords="-61 0 -61 21518 21600 21518 21600 0 -61 0">
            <v:imagedata r:id="rId4" o:title=""/>
            <w10:wrap type="tight"/>
          </v:shape>
        </w:pict>
      </w:r>
      <w:r>
        <w:rPr>
          <w:noProof/>
          <w:lang w:eastAsia="sk-SK"/>
        </w:rPr>
        <w:pict>
          <v:shape id="_x0000_s1027" type="#_x0000_t75" style="position:absolute;left:0;text-align:left;margin-left:243pt;margin-top:47.3pt;width:264.5pt;height:198.35pt;z-index:-251657216" wrapcoords="-61 0 -61 21518 21600 21518 21600 0 -61 0">
            <v:imagedata r:id="rId5" o:title=""/>
            <w10:wrap type="tight"/>
          </v:shape>
        </w:pict>
      </w:r>
      <w:r>
        <w:t xml:space="preserve"> V súťaži zručnosti na našej škole sme absolvovali školské kolo. Tí najlepší z nás sa budú ďalej pripravovať  na medzinárodnú súťaž , ktorá sa bude konať v ČR v Ostrave. </w:t>
      </w:r>
    </w:p>
    <w:p w:rsidR="00683094" w:rsidRDefault="00683094" w:rsidP="00380507">
      <w:pPr>
        <w:ind w:firstLine="708"/>
        <w:jc w:val="both"/>
      </w:pPr>
    </w:p>
    <w:p w:rsidR="00683094" w:rsidRDefault="00683094" w:rsidP="00380507">
      <w:pPr>
        <w:ind w:firstLine="708"/>
        <w:jc w:val="both"/>
      </w:pPr>
      <w:r>
        <w:t xml:space="preserve">Táto sútaž sa delí na dve kategórie : silnoprúd a elektronika. V kategórii silnoprúd sa na prvom mieste umiestnil Jožko Domanický z triedy 3.MA a na druhom mieste Róbert Gašpierik, taktiež z triedy 3.MA . V kategórii elektronika prvé miesto získal Peter Haluska z 3.MB a druhé miesto Ľubomír Krajčí taktiež z 3.MB . </w:t>
      </w:r>
    </w:p>
    <w:p w:rsidR="00683094" w:rsidRDefault="00683094" w:rsidP="00380507">
      <w:pPr>
        <w:ind w:firstLine="708"/>
        <w:jc w:val="both"/>
      </w:pPr>
    </w:p>
    <w:p w:rsidR="00683094" w:rsidRDefault="00683094" w:rsidP="00B42558">
      <w:pPr>
        <w:ind w:firstLine="708"/>
        <w:jc w:val="both"/>
      </w:pPr>
      <w:r>
        <w:rPr>
          <w:noProof/>
          <w:lang w:eastAsia="sk-SK"/>
        </w:rPr>
        <w:pict>
          <v:shape id="_x0000_s1028" type="#_x0000_t75" style="position:absolute;left:0;text-align:left;margin-left:189pt;margin-top:19.9pt;width:260.8pt;height:196.15pt;z-index:-251656192" wrapcoords="-62 0 -62 21518 21600 21518 21600 0 -62 0">
            <v:imagedata r:id="rId6" o:title=""/>
            <w10:wrap type="tight"/>
          </v:shape>
        </w:pict>
      </w:r>
    </w:p>
    <w:p w:rsidR="00683094" w:rsidRDefault="00683094" w:rsidP="00B42558">
      <w:pPr>
        <w:ind w:firstLine="708"/>
        <w:jc w:val="both"/>
      </w:pPr>
    </w:p>
    <w:p w:rsidR="00683094" w:rsidRDefault="00683094" w:rsidP="00380507">
      <w:pPr>
        <w:ind w:firstLine="708"/>
      </w:pPr>
    </w:p>
    <w:p w:rsidR="00683094" w:rsidRDefault="00683094" w:rsidP="00380507">
      <w:pPr>
        <w:ind w:firstLine="708"/>
      </w:pPr>
    </w:p>
    <w:p w:rsidR="00683094" w:rsidRDefault="00683094" w:rsidP="00380507">
      <w:pPr>
        <w:ind w:firstLine="708"/>
      </w:pPr>
    </w:p>
    <w:p w:rsidR="00683094" w:rsidRDefault="00683094" w:rsidP="00380507">
      <w:pPr>
        <w:ind w:firstLine="708"/>
      </w:pPr>
    </w:p>
    <w:p w:rsidR="00683094" w:rsidRDefault="00683094" w:rsidP="00380507">
      <w:pPr>
        <w:ind w:firstLine="708"/>
      </w:pPr>
    </w:p>
    <w:p w:rsidR="00683094" w:rsidRDefault="00683094" w:rsidP="00380507">
      <w:pPr>
        <w:ind w:firstLine="708"/>
      </w:pPr>
    </w:p>
    <w:p w:rsidR="00683094" w:rsidRDefault="00683094" w:rsidP="00380507">
      <w:pPr>
        <w:ind w:firstLine="708"/>
      </w:pPr>
    </w:p>
    <w:p w:rsidR="00683094" w:rsidRDefault="00683094" w:rsidP="00380507">
      <w:pPr>
        <w:ind w:firstLine="708"/>
      </w:pPr>
    </w:p>
    <w:p w:rsidR="00683094" w:rsidRDefault="00683094" w:rsidP="00380507">
      <w:pPr>
        <w:ind w:firstLine="708"/>
      </w:pPr>
      <w:r>
        <w:t xml:space="preserve">Súťaž sa začala ráno o 7:15 . Zástupca riaditeľa spoločne s dohliadajúcimi majstrami a hlavnými majstrami otvoril súťaž. O 7:30 sa začal písať test, na ktorý sme mali pol hodinu,písali sme  do 8:00, potom sme sa presunuli do dielní a začali pracovať na praktickej časti súťaže. Elektronici mali za úlohu osadiť DPS regulovateľného zdroja. Silnoprúdari  prvý deň mali zapojiť reverzáciu elektromotora a druhý deň svetelnú inštaláciu. Na tretí deň  súťaže sme sa dozvedeli oficiálne výsledky.  Prvým dvom žiakom v každej kategórii bol udelený diplom. Táto skúsenosť sa mi páči, naučil som sa pár nových vecí, takže som spokojný. </w:t>
      </w:r>
      <w:r>
        <w:pict>
          <v:shape id="_x0000_i1025" type="#_x0000_t75" style="width:369pt;height:276.75pt">
            <v:imagedata r:id="rId7" o:title=""/>
          </v:shape>
        </w:pict>
      </w:r>
      <w:r>
        <w:pict>
          <v:shape id="_x0000_i1026" type="#_x0000_t75" style="width:338.25pt;height:253.5pt">
            <v:imagedata r:id="rId8" o:title=""/>
          </v:shape>
        </w:pict>
      </w:r>
    </w:p>
    <w:p w:rsidR="00683094" w:rsidRDefault="00683094" w:rsidP="00B42558">
      <w:pPr>
        <w:ind w:firstLine="708"/>
      </w:pPr>
    </w:p>
    <w:p w:rsidR="00683094" w:rsidRDefault="00683094" w:rsidP="00B42558">
      <w:pPr>
        <w:ind w:firstLine="708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/Ľubomír Krajčí III.MB/</w:t>
      </w:r>
    </w:p>
    <w:sectPr w:rsidR="00683094" w:rsidSect="000A50C6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2"/>
  <w:defaultTabStop w:val="708"/>
  <w:hyphenationZone w:val="425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CD387C"/>
    <w:rsid w:val="0001669E"/>
    <w:rsid w:val="00040D82"/>
    <w:rsid w:val="00054C2D"/>
    <w:rsid w:val="00064FF1"/>
    <w:rsid w:val="000A50C6"/>
    <w:rsid w:val="000E2374"/>
    <w:rsid w:val="000E4A0C"/>
    <w:rsid w:val="0018670A"/>
    <w:rsid w:val="00194F30"/>
    <w:rsid w:val="001B11D1"/>
    <w:rsid w:val="001E5E5A"/>
    <w:rsid w:val="002302F3"/>
    <w:rsid w:val="002F2A94"/>
    <w:rsid w:val="00380507"/>
    <w:rsid w:val="00382F92"/>
    <w:rsid w:val="003C147A"/>
    <w:rsid w:val="004756DC"/>
    <w:rsid w:val="004C3F9B"/>
    <w:rsid w:val="00532E04"/>
    <w:rsid w:val="00646FD0"/>
    <w:rsid w:val="00657F17"/>
    <w:rsid w:val="00683094"/>
    <w:rsid w:val="006D538B"/>
    <w:rsid w:val="006F6F9D"/>
    <w:rsid w:val="00700F85"/>
    <w:rsid w:val="0086443F"/>
    <w:rsid w:val="008E64BC"/>
    <w:rsid w:val="008F370B"/>
    <w:rsid w:val="00912EEE"/>
    <w:rsid w:val="009236D8"/>
    <w:rsid w:val="009237BF"/>
    <w:rsid w:val="009C5E49"/>
    <w:rsid w:val="009E5876"/>
    <w:rsid w:val="00A515D6"/>
    <w:rsid w:val="00AC6884"/>
    <w:rsid w:val="00AD516E"/>
    <w:rsid w:val="00B16106"/>
    <w:rsid w:val="00B35ACF"/>
    <w:rsid w:val="00B415DE"/>
    <w:rsid w:val="00B42558"/>
    <w:rsid w:val="00B87882"/>
    <w:rsid w:val="00BA6C9F"/>
    <w:rsid w:val="00BD081D"/>
    <w:rsid w:val="00BD637E"/>
    <w:rsid w:val="00BF15D7"/>
    <w:rsid w:val="00C24CA5"/>
    <w:rsid w:val="00C41888"/>
    <w:rsid w:val="00C738DC"/>
    <w:rsid w:val="00CC1DA1"/>
    <w:rsid w:val="00CD387C"/>
    <w:rsid w:val="00D47FAE"/>
    <w:rsid w:val="00D62E0A"/>
    <w:rsid w:val="00DA5C7C"/>
    <w:rsid w:val="00E46CF8"/>
    <w:rsid w:val="00E50C0C"/>
    <w:rsid w:val="00EC02EC"/>
    <w:rsid w:val="00ED18DE"/>
    <w:rsid w:val="00FB169A"/>
    <w:rsid w:val="00FC23FE"/>
    <w:rsid w:val="00FE13F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sk-SK" w:eastAsia="sk-SK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A50C6"/>
    <w:pPr>
      <w:spacing w:after="200" w:line="276" w:lineRule="auto"/>
    </w:pPr>
    <w:rPr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118</TotalTime>
  <Pages>2</Pages>
  <Words>176</Words>
  <Characters>1007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Ľubo</dc:creator>
  <cp:keywords/>
  <dc:description/>
  <cp:lastModifiedBy>DAR</cp:lastModifiedBy>
  <cp:revision>4</cp:revision>
  <dcterms:created xsi:type="dcterms:W3CDTF">2013-01-22T07:04:00Z</dcterms:created>
  <dcterms:modified xsi:type="dcterms:W3CDTF">2013-04-19T11:52:00Z</dcterms:modified>
</cp:coreProperties>
</file>