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619D" w:rsidRDefault="0084619D" w:rsidP="000251FE">
      <w:pPr>
        <w:jc w:val="center"/>
        <w:rPr>
          <w:b/>
          <w:i/>
          <w:sz w:val="56"/>
        </w:rPr>
      </w:pPr>
      <w:r w:rsidRPr="000B56AF">
        <w:rPr>
          <w:b/>
          <w:i/>
          <w:sz w:val="56"/>
        </w:rPr>
        <w:t>Včely</w:t>
      </w:r>
    </w:p>
    <w:p w:rsidR="0084619D" w:rsidRDefault="0084619D" w:rsidP="000251FE">
      <w:pPr>
        <w:ind w:firstLine="708"/>
        <w:rPr>
          <w:sz w:val="24"/>
          <w:szCs w:val="32"/>
        </w:rPr>
      </w:pPr>
      <w:r>
        <w:rPr>
          <w:noProof/>
          <w:lang w:eastAsia="sk-SK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63pt;margin-top:76.7pt;width:302.25pt;height:226.9pt;z-index:-251660800" wrapcoords="-54 0 -54 21529 21600 21529 21600 0 -54 0">
            <v:imagedata r:id="rId4" o:title=""/>
            <w10:wrap type="tight"/>
          </v:shape>
        </w:pict>
      </w:r>
      <w:r>
        <w:rPr>
          <w:noProof/>
          <w:lang w:eastAsia="sk-SK"/>
        </w:rPr>
        <w:pict>
          <v:shape id="_x0000_s1027" type="#_x0000_t75" style="position:absolute;left:0;text-align:left;margin-left:3in;margin-top:76.7pt;width:302.25pt;height:226.9pt;z-index:-251659776" wrapcoords="-54 0 -54 21529 21600 21529 21600 0 -54 0">
            <v:imagedata r:id="rId5" o:title=""/>
            <w10:wrap type="tight"/>
          </v:shape>
        </w:pict>
      </w:r>
      <w:r>
        <w:rPr>
          <w:sz w:val="24"/>
          <w:szCs w:val="32"/>
        </w:rPr>
        <w:t xml:space="preserve">Včely žijú v rojoch, žijú </w:t>
      </w:r>
      <w:r w:rsidRPr="00066CFF">
        <w:rPr>
          <w:sz w:val="24"/>
          <w:szCs w:val="32"/>
        </w:rPr>
        <w:t xml:space="preserve"> v dutinách s</w:t>
      </w:r>
      <w:r>
        <w:rPr>
          <w:sz w:val="24"/>
          <w:szCs w:val="32"/>
        </w:rPr>
        <w:t>tromov, prípadne sa niekomu nasťahujú</w:t>
      </w:r>
      <w:r w:rsidRPr="00066CFF">
        <w:rPr>
          <w:sz w:val="24"/>
          <w:szCs w:val="32"/>
        </w:rPr>
        <w:t xml:space="preserve"> do podkrovia domu, alebo ich človek</w:t>
      </w:r>
      <w:r>
        <w:rPr>
          <w:sz w:val="24"/>
          <w:szCs w:val="32"/>
        </w:rPr>
        <w:t xml:space="preserve"> chová umelo v úľoch. Ž</w:t>
      </w:r>
      <w:r w:rsidRPr="00066CFF">
        <w:rPr>
          <w:sz w:val="24"/>
          <w:szCs w:val="32"/>
        </w:rPr>
        <w:t>ijú v</w:t>
      </w:r>
      <w:r>
        <w:rPr>
          <w:sz w:val="24"/>
          <w:szCs w:val="32"/>
        </w:rPr>
        <w:t> </w:t>
      </w:r>
      <w:r w:rsidRPr="00066CFF">
        <w:rPr>
          <w:sz w:val="24"/>
          <w:szCs w:val="32"/>
        </w:rPr>
        <w:t>priestoroch</w:t>
      </w:r>
      <w:r>
        <w:rPr>
          <w:sz w:val="24"/>
          <w:szCs w:val="32"/>
        </w:rPr>
        <w:t>,</w:t>
      </w:r>
      <w:r w:rsidRPr="00066CFF">
        <w:rPr>
          <w:sz w:val="24"/>
          <w:szCs w:val="32"/>
        </w:rPr>
        <w:t xml:space="preserve"> do ktorých vedie maličký vchod a s</w:t>
      </w:r>
      <w:r>
        <w:rPr>
          <w:sz w:val="24"/>
          <w:szCs w:val="32"/>
        </w:rPr>
        <w:t>ú</w:t>
      </w:r>
      <w:r w:rsidRPr="00066CFF">
        <w:rPr>
          <w:sz w:val="24"/>
          <w:szCs w:val="32"/>
        </w:rPr>
        <w:t xml:space="preserve"> uzatvorene tak</w:t>
      </w:r>
      <w:r>
        <w:rPr>
          <w:sz w:val="24"/>
          <w:szCs w:val="32"/>
        </w:rPr>
        <w:t>,</w:t>
      </w:r>
      <w:r w:rsidRPr="00066CFF">
        <w:rPr>
          <w:sz w:val="24"/>
          <w:szCs w:val="32"/>
        </w:rPr>
        <w:t xml:space="preserve"> aby sa tam </w:t>
      </w:r>
      <w:r>
        <w:rPr>
          <w:sz w:val="24"/>
          <w:szCs w:val="32"/>
        </w:rPr>
        <w:t>nedostali väčšie zvieratá, ako sú</w:t>
      </w:r>
      <w:r w:rsidRPr="00066CFF">
        <w:rPr>
          <w:sz w:val="24"/>
          <w:szCs w:val="32"/>
        </w:rPr>
        <w:t xml:space="preserve"> hlodavce a pod. </w:t>
      </w:r>
    </w:p>
    <w:p w:rsidR="0084619D" w:rsidRDefault="0084619D" w:rsidP="000251FE">
      <w:pPr>
        <w:ind w:firstLine="708"/>
        <w:rPr>
          <w:sz w:val="24"/>
          <w:szCs w:val="32"/>
        </w:rPr>
      </w:pPr>
    </w:p>
    <w:p w:rsidR="0084619D" w:rsidRDefault="0084619D" w:rsidP="000251FE">
      <w:pPr>
        <w:ind w:firstLine="708"/>
        <w:rPr>
          <w:sz w:val="24"/>
          <w:szCs w:val="32"/>
        </w:rPr>
      </w:pPr>
      <w:r>
        <w:rPr>
          <w:noProof/>
          <w:lang w:eastAsia="sk-SK"/>
        </w:rPr>
        <w:pict>
          <v:shape id="_x0000_s1028" type="#_x0000_t75" style="position:absolute;left:0;text-align:left;margin-left:81pt;margin-top:134.1pt;width:302.25pt;height:226.9pt;z-index:-251658752" wrapcoords="-54 0 -54 21529 21600 21529 21600 0 -54 0">
            <v:imagedata r:id="rId6" o:title=""/>
            <w10:wrap type="tight"/>
          </v:shape>
        </w:pict>
      </w:r>
      <w:r w:rsidRPr="00066CFF">
        <w:rPr>
          <w:sz w:val="24"/>
          <w:szCs w:val="32"/>
        </w:rPr>
        <w:t xml:space="preserve">V jednom roji včiel je jedna matka </w:t>
      </w:r>
      <w:r>
        <w:rPr>
          <w:sz w:val="24"/>
          <w:szCs w:val="32"/>
        </w:rPr>
        <w:t>,niekoľko trúdov a ostatné sú</w:t>
      </w:r>
      <w:r w:rsidRPr="00066CFF">
        <w:rPr>
          <w:sz w:val="24"/>
          <w:szCs w:val="32"/>
        </w:rPr>
        <w:t xml:space="preserve"> robotnice. Pri rojení</w:t>
      </w:r>
      <w:r>
        <w:rPr>
          <w:sz w:val="24"/>
          <w:szCs w:val="32"/>
        </w:rPr>
        <w:t>,</w:t>
      </w:r>
      <w:r w:rsidRPr="00066CFF">
        <w:rPr>
          <w:sz w:val="24"/>
          <w:szCs w:val="32"/>
        </w:rPr>
        <w:t xml:space="preserve"> to znamená</w:t>
      </w:r>
      <w:r>
        <w:rPr>
          <w:sz w:val="24"/>
          <w:szCs w:val="32"/>
        </w:rPr>
        <w:t>, keď sa vyliahne nová matka (prip. v</w:t>
      </w:r>
      <w:r w:rsidRPr="00066CFF">
        <w:rPr>
          <w:sz w:val="24"/>
          <w:szCs w:val="32"/>
        </w:rPr>
        <w:t xml:space="preserve">iac matiek) </w:t>
      </w:r>
      <w:r>
        <w:rPr>
          <w:sz w:val="24"/>
          <w:szCs w:val="32"/>
        </w:rPr>
        <w:t>,tak tá</w:t>
      </w:r>
      <w:r w:rsidRPr="00066CFF">
        <w:rPr>
          <w:sz w:val="24"/>
          <w:szCs w:val="32"/>
        </w:rPr>
        <w:t xml:space="preserve"> stará</w:t>
      </w:r>
      <w:r>
        <w:rPr>
          <w:sz w:val="24"/>
          <w:szCs w:val="32"/>
        </w:rPr>
        <w:t xml:space="preserve">  si s</w:t>
      </w:r>
      <w:r w:rsidRPr="00066CFF">
        <w:rPr>
          <w:sz w:val="24"/>
          <w:szCs w:val="32"/>
        </w:rPr>
        <w:t>o sebou zoberie niekoľ</w:t>
      </w:r>
      <w:r>
        <w:rPr>
          <w:sz w:val="24"/>
          <w:szCs w:val="32"/>
        </w:rPr>
        <w:t>ko robotníc a trúdov a odletí hľadať nový domov. To je pre včelára nežiadu</w:t>
      </w:r>
      <w:r w:rsidRPr="00066CFF">
        <w:rPr>
          <w:sz w:val="24"/>
          <w:szCs w:val="32"/>
        </w:rPr>
        <w:t>ce</w:t>
      </w:r>
      <w:r>
        <w:rPr>
          <w:sz w:val="24"/>
          <w:szCs w:val="32"/>
        </w:rPr>
        <w:t>, preto ich ich chytá a vkladá   do nového ú</w:t>
      </w:r>
      <w:r w:rsidRPr="00066CFF">
        <w:rPr>
          <w:sz w:val="24"/>
          <w:szCs w:val="32"/>
        </w:rPr>
        <w:t>ľa alebo do toho</w:t>
      </w:r>
      <w:r>
        <w:rPr>
          <w:sz w:val="24"/>
          <w:szCs w:val="32"/>
        </w:rPr>
        <w:t>, z ktorého</w:t>
      </w:r>
      <w:r w:rsidRPr="00066CFF">
        <w:rPr>
          <w:sz w:val="24"/>
          <w:szCs w:val="32"/>
        </w:rPr>
        <w:t xml:space="preserve"> vyleteli</w:t>
      </w:r>
      <w:r>
        <w:rPr>
          <w:sz w:val="24"/>
          <w:szCs w:val="32"/>
        </w:rPr>
        <w:t>.  A</w:t>
      </w:r>
      <w:r w:rsidRPr="00066CFF">
        <w:rPr>
          <w:sz w:val="24"/>
          <w:szCs w:val="32"/>
        </w:rPr>
        <w:t>l</w:t>
      </w:r>
      <w:r>
        <w:rPr>
          <w:sz w:val="24"/>
          <w:szCs w:val="32"/>
        </w:rPr>
        <w:t>e tam už musia jednu z  matiek  utratiť alebo ju vzi</w:t>
      </w:r>
      <w:r w:rsidRPr="00066CFF">
        <w:rPr>
          <w:sz w:val="24"/>
          <w:szCs w:val="32"/>
        </w:rPr>
        <w:t>ať a predať.  Jednoducho</w:t>
      </w:r>
      <w:r>
        <w:rPr>
          <w:sz w:val="24"/>
          <w:szCs w:val="32"/>
        </w:rPr>
        <w:t>, v jednom úli</w:t>
      </w:r>
      <w:r w:rsidRPr="00066CFF">
        <w:rPr>
          <w:sz w:val="24"/>
          <w:szCs w:val="32"/>
        </w:rPr>
        <w:t xml:space="preserve"> nemôžu byť dve matky. Matka je vždy len jedna. Jej úlohou je klásť larvy</w:t>
      </w:r>
      <w:r>
        <w:rPr>
          <w:sz w:val="24"/>
          <w:szCs w:val="32"/>
        </w:rPr>
        <w:t>,</w:t>
      </w:r>
      <w:r w:rsidRPr="00066CFF">
        <w:rPr>
          <w:sz w:val="24"/>
          <w:szCs w:val="32"/>
        </w:rPr>
        <w:t xml:space="preserve"> z </w:t>
      </w:r>
      <w:r>
        <w:rPr>
          <w:sz w:val="24"/>
          <w:szCs w:val="32"/>
        </w:rPr>
        <w:t>ktorých sa neskôr vyliahnu mladé</w:t>
      </w:r>
      <w:r w:rsidRPr="00066CFF">
        <w:rPr>
          <w:sz w:val="24"/>
          <w:szCs w:val="32"/>
        </w:rPr>
        <w:t xml:space="preserve"> včely a tie staré postupne uhynú. </w:t>
      </w:r>
      <w:r>
        <w:rPr>
          <w:sz w:val="24"/>
          <w:szCs w:val="32"/>
        </w:rPr>
        <w:t xml:space="preserve"> Matka sa dožíva  2-3 roky,  potom už nie je schopná klásť ďalšie vajíčka , je včelami vyhnaná a tie si vychovajú novú matku.</w:t>
      </w:r>
      <w:r w:rsidRPr="00066CFF">
        <w:rPr>
          <w:sz w:val="24"/>
          <w:szCs w:val="32"/>
        </w:rPr>
        <w:t xml:space="preserve"> </w:t>
      </w:r>
    </w:p>
    <w:p w:rsidR="0084619D" w:rsidRDefault="0084619D" w:rsidP="000251FE">
      <w:pPr>
        <w:ind w:firstLine="708"/>
        <w:rPr>
          <w:sz w:val="24"/>
          <w:szCs w:val="32"/>
        </w:rPr>
      </w:pPr>
      <w:r w:rsidRPr="004911CD">
        <w:rPr>
          <w:sz w:val="24"/>
          <w:szCs w:val="32"/>
        </w:rPr>
        <w:pict>
          <v:shape id="_x0000_i1025" type="#_x0000_t75" style="width:350.25pt;height:197.25pt">
            <v:imagedata r:id="rId7" o:title=""/>
          </v:shape>
        </w:pict>
      </w:r>
    </w:p>
    <w:p w:rsidR="0084619D" w:rsidRDefault="0084619D" w:rsidP="000251FE">
      <w:pPr>
        <w:ind w:firstLine="708"/>
        <w:rPr>
          <w:sz w:val="24"/>
          <w:szCs w:val="32"/>
        </w:rPr>
      </w:pPr>
      <w:r w:rsidRPr="00066CFF">
        <w:rPr>
          <w:sz w:val="24"/>
          <w:szCs w:val="32"/>
        </w:rPr>
        <w:t>Včely robotn</w:t>
      </w:r>
      <w:r>
        <w:rPr>
          <w:sz w:val="24"/>
          <w:szCs w:val="32"/>
        </w:rPr>
        <w:t>ice sa delia na dva druhy „zimné</w:t>
      </w:r>
      <w:r w:rsidRPr="00066CFF">
        <w:rPr>
          <w:sz w:val="24"/>
          <w:szCs w:val="32"/>
        </w:rPr>
        <w:t>“ a „letné“</w:t>
      </w:r>
      <w:r>
        <w:rPr>
          <w:sz w:val="24"/>
          <w:szCs w:val="32"/>
        </w:rPr>
        <w:t>,</w:t>
      </w:r>
      <w:r w:rsidRPr="00066CFF">
        <w:rPr>
          <w:sz w:val="24"/>
          <w:szCs w:val="32"/>
        </w:rPr>
        <w:t xml:space="preserve"> rozdiel medzi nimi je len taký </w:t>
      </w:r>
      <w:r>
        <w:rPr>
          <w:sz w:val="24"/>
          <w:szCs w:val="32"/>
        </w:rPr>
        <w:t>,</w:t>
      </w:r>
      <w:r w:rsidRPr="00066CFF">
        <w:rPr>
          <w:sz w:val="24"/>
          <w:szCs w:val="32"/>
        </w:rPr>
        <w:t>že tie</w:t>
      </w:r>
      <w:r>
        <w:rPr>
          <w:sz w:val="24"/>
          <w:szCs w:val="32"/>
        </w:rPr>
        <w:t xml:space="preserve"> „zimné“ žijú  celú zimu a </w:t>
      </w:r>
      <w:r w:rsidRPr="00066CFF">
        <w:rPr>
          <w:sz w:val="24"/>
          <w:szCs w:val="32"/>
        </w:rPr>
        <w:t xml:space="preserve"> na jar uhynú</w:t>
      </w:r>
      <w:r>
        <w:rPr>
          <w:sz w:val="24"/>
          <w:szCs w:val="32"/>
        </w:rPr>
        <w:t>.  L</w:t>
      </w:r>
      <w:r w:rsidRPr="00066CFF">
        <w:rPr>
          <w:sz w:val="24"/>
          <w:szCs w:val="32"/>
        </w:rPr>
        <w:t>etné žijú len zhruba mesiac a potom uhynú. Úloha robotníc vo včelstve</w:t>
      </w:r>
      <w:r>
        <w:rPr>
          <w:sz w:val="24"/>
          <w:szCs w:val="32"/>
        </w:rPr>
        <w:t xml:space="preserve"> je kŕmiť nakladené larvy, stavať dielo, nosiť vodu, nektá</w:t>
      </w:r>
      <w:r w:rsidRPr="00066CFF">
        <w:rPr>
          <w:sz w:val="24"/>
          <w:szCs w:val="32"/>
        </w:rPr>
        <w:t>r</w:t>
      </w:r>
      <w:r>
        <w:rPr>
          <w:sz w:val="24"/>
          <w:szCs w:val="32"/>
        </w:rPr>
        <w:t xml:space="preserve"> a peľ a strážiť úľ a hlavne kráľ</w:t>
      </w:r>
      <w:r w:rsidRPr="00066CFF">
        <w:rPr>
          <w:sz w:val="24"/>
          <w:szCs w:val="32"/>
        </w:rPr>
        <w:t xml:space="preserve">ovnú. </w:t>
      </w:r>
      <w:r>
        <w:rPr>
          <w:sz w:val="24"/>
          <w:szCs w:val="32"/>
        </w:rPr>
        <w:t xml:space="preserve">Úlohou trúdov je oplodniť mladú kráľovnu, ktorá sa vyliahla a ešte  nemôže klásť vajíčka. Včely trúdov vždy na jeseň vyháňajú z úľa a nechajú ich uhynúť ,pretože nič nerobia a  v zime by jedli potravu, čo je pre prežitie nežiaduce. </w:t>
      </w:r>
    </w:p>
    <w:p w:rsidR="0084619D" w:rsidRDefault="0084619D" w:rsidP="004911CD">
      <w:pPr>
        <w:ind w:firstLine="708"/>
        <w:rPr>
          <w:sz w:val="24"/>
          <w:szCs w:val="32"/>
        </w:rPr>
      </w:pPr>
      <w:r>
        <w:rPr>
          <w:noProof/>
          <w:lang w:eastAsia="sk-SK"/>
        </w:rPr>
        <w:pict>
          <v:shape id="_x0000_s1029" type="#_x0000_t75" style="position:absolute;left:0;text-align:left;margin-left:225pt;margin-top:56.3pt;width:252pt;height:189pt;z-index:-251656704" wrapcoords="-61 0 -61 21518 21600 21518 21600 0 -61 0">
            <v:imagedata r:id="rId8" o:title=""/>
            <w10:wrap type="tight"/>
          </v:shape>
        </w:pict>
      </w:r>
      <w:r>
        <w:rPr>
          <w:noProof/>
          <w:lang w:eastAsia="sk-SK"/>
        </w:rPr>
        <w:pict>
          <v:shape id="_x0000_s1030" type="#_x0000_t75" style="position:absolute;left:0;text-align:left;margin-left:-45pt;margin-top:56.3pt;width:252pt;height:189.6pt;z-index:-251657728" wrapcoords="-61 0 -61 21518 21600 21518 21600 0 -61 0">
            <v:imagedata r:id="rId9" o:title=""/>
            <w10:wrap type="tight"/>
          </v:shape>
        </w:pict>
      </w:r>
      <w:r>
        <w:rPr>
          <w:sz w:val="24"/>
          <w:szCs w:val="32"/>
        </w:rPr>
        <w:t>Včely produkujú plasty, ktoré sú z vosku, zbierajú peľ, ktorý si uskladňujú v bunkách. Bunky majú tvar 6 uholnika, z takýchto buniek sa skladá celé včelie dielo.  Z nektáru kvetov vyrábajú med a propolis, ktorý má liečivé účinky.</w:t>
      </w:r>
    </w:p>
    <w:p w:rsidR="0084619D" w:rsidRDefault="0084619D" w:rsidP="000251FE">
      <w:pPr>
        <w:ind w:firstLine="708"/>
        <w:rPr>
          <w:sz w:val="24"/>
          <w:szCs w:val="32"/>
        </w:rPr>
      </w:pPr>
      <w:r>
        <w:rPr>
          <w:sz w:val="24"/>
          <w:szCs w:val="32"/>
        </w:rPr>
        <w:t xml:space="preserve"> Bodnutie včely obsahuje jed, ktorý pre človeka nie je smrteľný, pravda ak náň nie je alergický. Každá včela môže bodnúť len raz a potom uhynie.  Je to spôsobené tým ,že jed má uložený vo vačku, ktorý sa pri bodnutí odtrhne spolu zo žihadlom.  Žihadlo je na konci zahnuté do háčika a vpúšťa do miesta bodnutia jed , kým  sa ten vačok nevyprázdni. Jed včely je silnejší  než jed osy, ale  osa môže bodať  viackrát.</w:t>
      </w:r>
    </w:p>
    <w:p w:rsidR="0084619D" w:rsidRPr="00066CFF" w:rsidRDefault="0084619D" w:rsidP="004911CD">
      <w:pPr>
        <w:jc w:val="right"/>
        <w:rPr>
          <w:sz w:val="24"/>
          <w:szCs w:val="32"/>
        </w:rPr>
      </w:pPr>
      <w:r>
        <w:rPr>
          <w:sz w:val="24"/>
          <w:szCs w:val="32"/>
        </w:rPr>
        <w:tab/>
        <w:t>/Ľubomír Krajčí III.MB/</w:t>
      </w:r>
    </w:p>
    <w:p w:rsidR="0084619D" w:rsidRPr="000B56AF" w:rsidRDefault="0084619D">
      <w:pPr>
        <w:rPr>
          <w:sz w:val="32"/>
          <w:szCs w:val="40"/>
        </w:rPr>
      </w:pPr>
    </w:p>
    <w:sectPr w:rsidR="0084619D" w:rsidRPr="000B56AF" w:rsidSect="000A50C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81824"/>
    <w:rsid w:val="000251FE"/>
    <w:rsid w:val="00040D82"/>
    <w:rsid w:val="00053065"/>
    <w:rsid w:val="00054C2D"/>
    <w:rsid w:val="00064FF1"/>
    <w:rsid w:val="00066CFF"/>
    <w:rsid w:val="000A50C6"/>
    <w:rsid w:val="000B56AF"/>
    <w:rsid w:val="000E2374"/>
    <w:rsid w:val="0018670A"/>
    <w:rsid w:val="00194F30"/>
    <w:rsid w:val="001A47B9"/>
    <w:rsid w:val="001B11D1"/>
    <w:rsid w:val="001E5E5A"/>
    <w:rsid w:val="002302F3"/>
    <w:rsid w:val="002F2A94"/>
    <w:rsid w:val="00382F92"/>
    <w:rsid w:val="003C147A"/>
    <w:rsid w:val="003F0E0C"/>
    <w:rsid w:val="004756DC"/>
    <w:rsid w:val="004911CD"/>
    <w:rsid w:val="004C3F9B"/>
    <w:rsid w:val="00532E04"/>
    <w:rsid w:val="00581824"/>
    <w:rsid w:val="00646FD0"/>
    <w:rsid w:val="006F6F9D"/>
    <w:rsid w:val="00700F85"/>
    <w:rsid w:val="007747D3"/>
    <w:rsid w:val="0084619D"/>
    <w:rsid w:val="0086443F"/>
    <w:rsid w:val="008E64BC"/>
    <w:rsid w:val="009236D8"/>
    <w:rsid w:val="009237BF"/>
    <w:rsid w:val="009E5876"/>
    <w:rsid w:val="00A515D6"/>
    <w:rsid w:val="00AD516E"/>
    <w:rsid w:val="00B02920"/>
    <w:rsid w:val="00B16106"/>
    <w:rsid w:val="00B415DE"/>
    <w:rsid w:val="00B87882"/>
    <w:rsid w:val="00BA6C9F"/>
    <w:rsid w:val="00BD081D"/>
    <w:rsid w:val="00BD637E"/>
    <w:rsid w:val="00BF15D7"/>
    <w:rsid w:val="00C24CA5"/>
    <w:rsid w:val="00C41888"/>
    <w:rsid w:val="00C738DC"/>
    <w:rsid w:val="00D43F77"/>
    <w:rsid w:val="00D47FAE"/>
    <w:rsid w:val="00D62E0A"/>
    <w:rsid w:val="00DA5C7C"/>
    <w:rsid w:val="00E46CF8"/>
    <w:rsid w:val="00E50C0C"/>
    <w:rsid w:val="00E90355"/>
    <w:rsid w:val="00EC02EC"/>
    <w:rsid w:val="00ED18DE"/>
    <w:rsid w:val="00FB169A"/>
    <w:rsid w:val="00FC09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sk-SK" w:eastAsia="sk-SK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A50C6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5818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58182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60</TotalTime>
  <Pages>3</Pages>
  <Words>328</Words>
  <Characters>1873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Ľubo</dc:creator>
  <cp:keywords/>
  <dc:description/>
  <cp:lastModifiedBy>DAR</cp:lastModifiedBy>
  <cp:revision>3</cp:revision>
  <dcterms:created xsi:type="dcterms:W3CDTF">2013-01-09T16:55:00Z</dcterms:created>
  <dcterms:modified xsi:type="dcterms:W3CDTF">2013-04-19T11:44:00Z</dcterms:modified>
</cp:coreProperties>
</file>